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EB3" w:rsidRPr="00915697" w:rsidRDefault="00203EB3" w:rsidP="00203EB3">
      <w:pPr>
        <w:spacing w:after="0"/>
        <w:jc w:val="right"/>
        <w:rPr>
          <w:rFonts w:cstheme="minorHAnsi"/>
          <w:b/>
        </w:rPr>
      </w:pPr>
      <w:r w:rsidRPr="00915697">
        <w:rPr>
          <w:rFonts w:cstheme="minorHAnsi"/>
          <w:b/>
        </w:rPr>
        <w:t>Ayudas destinadas a jóvenes para prácticas laborales en el extranjero-</w:t>
      </w:r>
      <w:proofErr w:type="spellStart"/>
      <w:r w:rsidRPr="00915697">
        <w:rPr>
          <w:rFonts w:cstheme="minorHAnsi"/>
          <w:b/>
        </w:rPr>
        <w:t>Eurodisea</w:t>
      </w:r>
      <w:proofErr w:type="spellEnd"/>
    </w:p>
    <w:p w:rsidR="00203EB3" w:rsidRPr="00915697" w:rsidRDefault="00203EB3" w:rsidP="00203EB3">
      <w:pPr>
        <w:spacing w:after="0"/>
        <w:jc w:val="right"/>
        <w:rPr>
          <w:rFonts w:cstheme="minorHAnsi"/>
        </w:rPr>
      </w:pPr>
      <w:r w:rsidRPr="00915697">
        <w:rPr>
          <w:rFonts w:cstheme="minorHAnsi"/>
        </w:rPr>
        <w:t>Tel. información 968362000/012</w:t>
      </w:r>
    </w:p>
    <w:p w:rsidR="00203EB3" w:rsidRPr="00915697" w:rsidRDefault="00203EB3" w:rsidP="00203EB3">
      <w:pPr>
        <w:spacing w:after="0"/>
        <w:jc w:val="right"/>
        <w:rPr>
          <w:rFonts w:cstheme="minorHAnsi"/>
        </w:rPr>
      </w:pPr>
    </w:p>
    <w:p w:rsidR="00203EB3" w:rsidRPr="00915697" w:rsidRDefault="00203EB3" w:rsidP="00203EB3">
      <w:pPr>
        <w:spacing w:after="0"/>
        <w:jc w:val="right"/>
        <w:rPr>
          <w:rFonts w:cstheme="minorHAnsi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</w:rPr>
      </w:pPr>
      <w:r w:rsidRPr="00915697">
        <w:rPr>
          <w:rFonts w:cstheme="minorHAnsi"/>
          <w:b/>
          <w:bCs/>
        </w:rPr>
        <w:t>ANEXO I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</w:rPr>
      </w:pPr>
      <w:r w:rsidRPr="00915697">
        <w:rPr>
          <w:rFonts w:cstheme="minorHAnsi"/>
          <w:b/>
          <w:bCs/>
        </w:rPr>
        <w:t>DATOS ADICIONALES A LA SOLICITUD ELECTRÓNICA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center"/>
        <w:rPr>
          <w:rFonts w:cstheme="minorHAnsi"/>
        </w:rPr>
      </w:pPr>
      <w:r w:rsidRPr="00915697">
        <w:rPr>
          <w:rFonts w:cstheme="minorHAnsi"/>
          <w:b/>
          <w:bCs/>
        </w:rPr>
        <w:t xml:space="preserve"> 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915697">
        <w:rPr>
          <w:rFonts w:cstheme="minorHAnsi"/>
        </w:rPr>
        <w:t xml:space="preserve">D/ª __________________________________________, con NIF__________________, 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915697">
        <w:rPr>
          <w:rFonts w:cstheme="minorHAnsi"/>
        </w:rPr>
        <w:t>Como beneficiario de la ayuda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  <w:b/>
          <w:bCs/>
        </w:rPr>
      </w:pPr>
      <w:r w:rsidRPr="00915697">
        <w:rPr>
          <w:rFonts w:cstheme="minorHAnsi"/>
          <w:b/>
          <w:bCs/>
        </w:rPr>
        <w:t>SOLICITO:</w:t>
      </w: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</w:rPr>
      </w:pPr>
    </w:p>
    <w:p w:rsidR="00203EB3" w:rsidRPr="00915697" w:rsidRDefault="00203EB3" w:rsidP="003A2F3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BE18E2">
        <w:rPr>
          <w:rFonts w:cstheme="minorHAnsi"/>
        </w:rPr>
        <w:t xml:space="preserve">La cantidad de __________________€, </w:t>
      </w:r>
      <w:r w:rsidR="00C87AA7" w:rsidRPr="00BE18E2">
        <w:rPr>
          <w:rFonts w:cstheme="minorHAnsi"/>
        </w:rPr>
        <w:t xml:space="preserve">por </w:t>
      </w:r>
      <w:r w:rsidRPr="00BE18E2">
        <w:rPr>
          <w:rFonts w:cstheme="minorHAnsi"/>
        </w:rPr>
        <w:t xml:space="preserve">la realización de una práctica laboral en </w:t>
      </w:r>
      <w:r w:rsidRPr="00915697">
        <w:rPr>
          <w:rFonts w:cstheme="minorHAnsi"/>
        </w:rPr>
        <w:t xml:space="preserve">____________________________, de fecha ___________________destinada a </w:t>
      </w:r>
      <w:r w:rsidR="003A2F3D" w:rsidRPr="003A2F3D">
        <w:rPr>
          <w:rFonts w:cstheme="minorHAnsi"/>
        </w:rPr>
        <w:t>contribuir a los gastos derivados del desplazamiento de ida y vuelta a la región donde se realice la práctica laboral formativa, así como a los gastos de manutención, alojamiento y traslados correspondientes al primer mes de estancia en el lugar de desarrollo de dichas prácticas</w:t>
      </w:r>
    </w:p>
    <w:p w:rsidR="003A2F3D" w:rsidRDefault="003A2F3D" w:rsidP="00203EB3">
      <w:pPr>
        <w:autoSpaceDE w:val="0"/>
        <w:autoSpaceDN w:val="0"/>
        <w:adjustRightInd w:val="0"/>
        <w:spacing w:after="0"/>
        <w:rPr>
          <w:rFonts w:eastAsia="Times New Roman" w:cstheme="minorHAnsi"/>
          <w:b/>
          <w:lang w:eastAsia="es-ES"/>
        </w:rPr>
      </w:pPr>
    </w:p>
    <w:p w:rsidR="00203EB3" w:rsidRPr="00915697" w:rsidRDefault="00203EB3" w:rsidP="00203EB3">
      <w:pPr>
        <w:autoSpaceDE w:val="0"/>
        <w:autoSpaceDN w:val="0"/>
        <w:adjustRightInd w:val="0"/>
        <w:spacing w:after="0"/>
        <w:rPr>
          <w:rFonts w:cstheme="minorHAnsi"/>
        </w:rPr>
      </w:pPr>
      <w:r w:rsidRPr="00915697">
        <w:rPr>
          <w:rFonts w:eastAsia="Times New Roman" w:cstheme="minorHAnsi"/>
          <w:b/>
          <w:lang w:eastAsia="es-ES"/>
        </w:rPr>
        <w:t>CÓDIGO IBAN DEL BENEFICIARIO</w:t>
      </w:r>
    </w:p>
    <w:tbl>
      <w:tblPr>
        <w:tblW w:w="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89"/>
      </w:tblGrid>
      <w:tr w:rsidR="00203EB3" w:rsidRPr="00915697" w:rsidTr="00A03385">
        <w:trPr>
          <w:cantSplit/>
          <w:trHeight w:val="1032"/>
        </w:trPr>
        <w:tc>
          <w:tcPr>
            <w:tcW w:w="9489" w:type="dxa"/>
            <w:shd w:val="clear" w:color="auto" w:fill="FFFFFF"/>
          </w:tcPr>
          <w:p w:rsidR="00203EB3" w:rsidRPr="00915697" w:rsidRDefault="00203EB3" w:rsidP="00A03385">
            <w:pPr>
              <w:tabs>
                <w:tab w:val="left" w:pos="709"/>
                <w:tab w:val="center" w:pos="4252"/>
                <w:tab w:val="right" w:pos="8504"/>
              </w:tabs>
              <w:spacing w:after="0" w:line="254" w:lineRule="auto"/>
              <w:rPr>
                <w:rFonts w:eastAsia="Times New Roman" w:cstheme="minorHAnsi"/>
                <w:b/>
                <w:lang w:eastAsia="es-ES"/>
              </w:rPr>
            </w:pPr>
          </w:p>
          <w:tbl>
            <w:tblPr>
              <w:tblpPr w:leftFromText="141" w:rightFromText="141" w:bottomFromText="160" w:vertAnchor="text" w:horzAnchor="margin" w:tblpY="-4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  <w:gridCol w:w="365"/>
            </w:tblGrid>
            <w:tr w:rsidR="00203EB3" w:rsidRPr="00915697" w:rsidTr="00A03385">
              <w:trPr>
                <w:trHeight w:val="243"/>
              </w:trPr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  <w:p w:rsidR="00203EB3" w:rsidRPr="00915697" w:rsidRDefault="00203EB3" w:rsidP="00A03385">
                  <w:pPr>
                    <w:tabs>
                      <w:tab w:val="left" w:pos="709"/>
                      <w:tab w:val="center" w:pos="4252"/>
                      <w:tab w:val="right" w:pos="8504"/>
                    </w:tabs>
                    <w:spacing w:after="0" w:line="254" w:lineRule="auto"/>
                    <w:jc w:val="center"/>
                    <w:rPr>
                      <w:rFonts w:eastAsia="Times New Roman" w:cstheme="minorHAnsi"/>
                      <w:b/>
                      <w:lang w:eastAsia="es-ES"/>
                    </w:rPr>
                  </w:pPr>
                </w:p>
              </w:tc>
            </w:tr>
          </w:tbl>
          <w:p w:rsidR="00203EB3" w:rsidRPr="00915697" w:rsidRDefault="00203EB3" w:rsidP="00A03385">
            <w:pPr>
              <w:spacing w:after="0" w:line="256" w:lineRule="auto"/>
              <w:rPr>
                <w:rFonts w:cstheme="minorHAnsi"/>
              </w:rPr>
            </w:pPr>
          </w:p>
        </w:tc>
      </w:tr>
    </w:tbl>
    <w:p w:rsidR="00203EB3" w:rsidRPr="00915697" w:rsidRDefault="00203EB3" w:rsidP="00203EB3">
      <w:pPr>
        <w:autoSpaceDE w:val="0"/>
        <w:autoSpaceDN w:val="0"/>
        <w:adjustRightInd w:val="0"/>
        <w:spacing w:after="0"/>
        <w:jc w:val="both"/>
        <w:rPr>
          <w:rFonts w:eastAsia="Arial" w:cstheme="minorHAnsi"/>
        </w:rPr>
      </w:pPr>
      <w:bookmarkStart w:id="0" w:name="_GoBack"/>
      <w:bookmarkEnd w:id="0"/>
    </w:p>
    <w:sectPr w:rsidR="00203EB3" w:rsidRPr="00915697" w:rsidSect="001E091B">
      <w:headerReference w:type="default" r:id="rId10"/>
      <w:footerReference w:type="default" r:id="rId11"/>
      <w:pgSz w:w="11906" w:h="16838"/>
      <w:pgMar w:top="2608" w:right="141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710" w:rsidRDefault="00337710" w:rsidP="0033118A">
      <w:pPr>
        <w:spacing w:after="0" w:line="240" w:lineRule="auto"/>
      </w:pPr>
      <w:r>
        <w:separator/>
      </w:r>
    </w:p>
  </w:endnote>
  <w:endnote w:type="continuationSeparator" w:id="0">
    <w:p w:rsidR="00337710" w:rsidRDefault="00337710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435823"/>
      <w:docPartObj>
        <w:docPartGallery w:val="Page Numbers (Bottom of Page)"/>
        <w:docPartUnique/>
      </w:docPartObj>
    </w:sdtPr>
    <w:sdtEndPr/>
    <w:sdtContent>
      <w:p w:rsidR="000760A3" w:rsidRDefault="000760A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EEA">
          <w:rPr>
            <w:noProof/>
          </w:rPr>
          <w:t>1</w:t>
        </w:r>
        <w:r>
          <w:fldChar w:fldCharType="end"/>
        </w:r>
      </w:p>
    </w:sdtContent>
  </w:sdt>
  <w:p w:rsidR="000760A3" w:rsidRDefault="000760A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710" w:rsidRDefault="00337710" w:rsidP="0033118A">
      <w:pPr>
        <w:spacing w:after="0" w:line="240" w:lineRule="auto"/>
      </w:pPr>
      <w:r>
        <w:separator/>
      </w:r>
    </w:p>
  </w:footnote>
  <w:footnote w:type="continuationSeparator" w:id="0">
    <w:p w:rsidR="00337710" w:rsidRDefault="00337710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7710" w:rsidTr="00244494">
      <w:trPr>
        <w:cantSplit/>
        <w:trHeight w:hRule="exact" w:val="2608"/>
      </w:trPr>
      <w:tc>
        <w:tcPr>
          <w:tcW w:w="11906" w:type="dxa"/>
          <w:noWrap/>
        </w:tcPr>
        <w:p w:rsidR="00337710" w:rsidRDefault="001C2EE9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18D28A3C" wp14:editId="600DDFDC">
                <wp:extent cx="7552690" cy="1656080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7710" w:rsidRPr="005271AF" w:rsidRDefault="00337710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2D96"/>
    <w:multiLevelType w:val="hybridMultilevel"/>
    <w:tmpl w:val="C7442EC8"/>
    <w:lvl w:ilvl="0" w:tplc="9386DFDE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1F7256"/>
    <w:multiLevelType w:val="hybridMultilevel"/>
    <w:tmpl w:val="25CA08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43C7A"/>
    <w:multiLevelType w:val="hybridMultilevel"/>
    <w:tmpl w:val="A226F8E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8360C4A">
      <w:numFmt w:val="bullet"/>
      <w:lvlText w:val="•"/>
      <w:lvlJc w:val="left"/>
      <w:pPr>
        <w:ind w:left="1080" w:hanging="360"/>
      </w:pPr>
      <w:rPr>
        <w:rFonts w:ascii="Calibri" w:eastAsia="Cambria" w:hAnsi="Calibri" w:cs="Calibri"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3080D"/>
    <w:multiLevelType w:val="hybridMultilevel"/>
    <w:tmpl w:val="BCBC0290"/>
    <w:lvl w:ilvl="0" w:tplc="E6FA8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F5144"/>
    <w:multiLevelType w:val="hybridMultilevel"/>
    <w:tmpl w:val="071C34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06149"/>
    <w:multiLevelType w:val="hybridMultilevel"/>
    <w:tmpl w:val="8FD68E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B57879"/>
    <w:multiLevelType w:val="hybridMultilevel"/>
    <w:tmpl w:val="1B76C3F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2A1E08"/>
    <w:multiLevelType w:val="hybridMultilevel"/>
    <w:tmpl w:val="9B22D7A4"/>
    <w:lvl w:ilvl="0" w:tplc="3212286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533168"/>
    <w:multiLevelType w:val="hybridMultilevel"/>
    <w:tmpl w:val="DAD4A4AE"/>
    <w:lvl w:ilvl="0" w:tplc="1D80323E">
      <w:numFmt w:val="bullet"/>
      <w:lvlText w:val="-"/>
      <w:lvlJc w:val="left"/>
      <w:pPr>
        <w:ind w:left="1068" w:hanging="360"/>
      </w:pPr>
      <w:rPr>
        <w:rFonts w:ascii="Calibri" w:eastAsia="Cambr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D187454"/>
    <w:multiLevelType w:val="hybridMultilevel"/>
    <w:tmpl w:val="B65C64C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C32C1D"/>
    <w:multiLevelType w:val="hybridMultilevel"/>
    <w:tmpl w:val="2AE4CAB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61739C"/>
    <w:multiLevelType w:val="hybridMultilevel"/>
    <w:tmpl w:val="C51C74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13A98"/>
    <w:multiLevelType w:val="hybridMultilevel"/>
    <w:tmpl w:val="400A50EE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028F1"/>
    <w:multiLevelType w:val="hybridMultilevel"/>
    <w:tmpl w:val="7CBA7E76"/>
    <w:lvl w:ilvl="0" w:tplc="0C8005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3108CC"/>
    <w:multiLevelType w:val="hybridMultilevel"/>
    <w:tmpl w:val="45506B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13"/>
  </w:num>
  <w:num w:numId="5">
    <w:abstractNumId w:val="6"/>
  </w:num>
  <w:num w:numId="6">
    <w:abstractNumId w:val="12"/>
  </w:num>
  <w:num w:numId="7">
    <w:abstractNumId w:val="5"/>
  </w:num>
  <w:num w:numId="8">
    <w:abstractNumId w:val="7"/>
  </w:num>
  <w:num w:numId="9">
    <w:abstractNumId w:val="3"/>
  </w:num>
  <w:num w:numId="10">
    <w:abstractNumId w:val="8"/>
  </w:num>
  <w:num w:numId="11">
    <w:abstractNumId w:val="9"/>
  </w:num>
  <w:num w:numId="12">
    <w:abstractNumId w:val="0"/>
  </w:num>
  <w:num w:numId="13">
    <w:abstractNumId w:val="14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D7"/>
    <w:rsid w:val="00040660"/>
    <w:rsid w:val="00047D79"/>
    <w:rsid w:val="00061994"/>
    <w:rsid w:val="000760A3"/>
    <w:rsid w:val="00090502"/>
    <w:rsid w:val="000A6CBE"/>
    <w:rsid w:val="000B4103"/>
    <w:rsid w:val="000C35EA"/>
    <w:rsid w:val="000F1819"/>
    <w:rsid w:val="000F6734"/>
    <w:rsid w:val="000F6FC7"/>
    <w:rsid w:val="00101C24"/>
    <w:rsid w:val="00103DDC"/>
    <w:rsid w:val="0013104E"/>
    <w:rsid w:val="001353E8"/>
    <w:rsid w:val="00146AA3"/>
    <w:rsid w:val="00156BEA"/>
    <w:rsid w:val="00161B3D"/>
    <w:rsid w:val="001702FA"/>
    <w:rsid w:val="00174F8B"/>
    <w:rsid w:val="00181345"/>
    <w:rsid w:val="0019274C"/>
    <w:rsid w:val="00196652"/>
    <w:rsid w:val="0019746C"/>
    <w:rsid w:val="001A1AA8"/>
    <w:rsid w:val="001A44E2"/>
    <w:rsid w:val="001A6B61"/>
    <w:rsid w:val="001C2790"/>
    <w:rsid w:val="001C2EE9"/>
    <w:rsid w:val="001E091B"/>
    <w:rsid w:val="001F6198"/>
    <w:rsid w:val="00203EB3"/>
    <w:rsid w:val="0020548E"/>
    <w:rsid w:val="0020717D"/>
    <w:rsid w:val="002171FD"/>
    <w:rsid w:val="002213FE"/>
    <w:rsid w:val="00235B81"/>
    <w:rsid w:val="00244494"/>
    <w:rsid w:val="00253330"/>
    <w:rsid w:val="002711A8"/>
    <w:rsid w:val="00284F89"/>
    <w:rsid w:val="002C5581"/>
    <w:rsid w:val="002C6FB0"/>
    <w:rsid w:val="002C71E3"/>
    <w:rsid w:val="002D2CAD"/>
    <w:rsid w:val="002D7E2E"/>
    <w:rsid w:val="002E143D"/>
    <w:rsid w:val="002F1D1F"/>
    <w:rsid w:val="002F4C3A"/>
    <w:rsid w:val="0031498B"/>
    <w:rsid w:val="00323D27"/>
    <w:rsid w:val="00330B11"/>
    <w:rsid w:val="0033118A"/>
    <w:rsid w:val="00337710"/>
    <w:rsid w:val="00353E10"/>
    <w:rsid w:val="003613FD"/>
    <w:rsid w:val="003751D7"/>
    <w:rsid w:val="00381FAA"/>
    <w:rsid w:val="003842E3"/>
    <w:rsid w:val="003A2F3D"/>
    <w:rsid w:val="003B6A42"/>
    <w:rsid w:val="003C26F0"/>
    <w:rsid w:val="00417D62"/>
    <w:rsid w:val="00417EEB"/>
    <w:rsid w:val="00421526"/>
    <w:rsid w:val="004311C3"/>
    <w:rsid w:val="004370EA"/>
    <w:rsid w:val="004541CC"/>
    <w:rsid w:val="0045796C"/>
    <w:rsid w:val="0046285F"/>
    <w:rsid w:val="004766FE"/>
    <w:rsid w:val="0048153F"/>
    <w:rsid w:val="0049687B"/>
    <w:rsid w:val="004A4600"/>
    <w:rsid w:val="004E7DEE"/>
    <w:rsid w:val="004F5ECF"/>
    <w:rsid w:val="00501991"/>
    <w:rsid w:val="005271AF"/>
    <w:rsid w:val="00531E39"/>
    <w:rsid w:val="00546520"/>
    <w:rsid w:val="00546BB5"/>
    <w:rsid w:val="005602B6"/>
    <w:rsid w:val="00565D30"/>
    <w:rsid w:val="00594BB3"/>
    <w:rsid w:val="005B0C3E"/>
    <w:rsid w:val="005D1BF2"/>
    <w:rsid w:val="00601CD9"/>
    <w:rsid w:val="00615680"/>
    <w:rsid w:val="0061750A"/>
    <w:rsid w:val="00625EEA"/>
    <w:rsid w:val="00630A30"/>
    <w:rsid w:val="006354F7"/>
    <w:rsid w:val="00651317"/>
    <w:rsid w:val="006748F1"/>
    <w:rsid w:val="00681F44"/>
    <w:rsid w:val="00686029"/>
    <w:rsid w:val="006A20D3"/>
    <w:rsid w:val="006A59F1"/>
    <w:rsid w:val="006B09A9"/>
    <w:rsid w:val="006C6EDD"/>
    <w:rsid w:val="006E3224"/>
    <w:rsid w:val="00700CD3"/>
    <w:rsid w:val="00712882"/>
    <w:rsid w:val="00742590"/>
    <w:rsid w:val="00752411"/>
    <w:rsid w:val="00760498"/>
    <w:rsid w:val="00771EE4"/>
    <w:rsid w:val="00794407"/>
    <w:rsid w:val="00796791"/>
    <w:rsid w:val="007A6B59"/>
    <w:rsid w:val="007C1D0E"/>
    <w:rsid w:val="007D5ABD"/>
    <w:rsid w:val="007E7134"/>
    <w:rsid w:val="007F29B2"/>
    <w:rsid w:val="00805E6D"/>
    <w:rsid w:val="00813E6D"/>
    <w:rsid w:val="00824604"/>
    <w:rsid w:val="00865A15"/>
    <w:rsid w:val="008721BC"/>
    <w:rsid w:val="0088498B"/>
    <w:rsid w:val="00893629"/>
    <w:rsid w:val="008A40D1"/>
    <w:rsid w:val="008B55BB"/>
    <w:rsid w:val="008D1F30"/>
    <w:rsid w:val="008E3810"/>
    <w:rsid w:val="008F3EC3"/>
    <w:rsid w:val="0090203D"/>
    <w:rsid w:val="00911CA4"/>
    <w:rsid w:val="00912E5B"/>
    <w:rsid w:val="0091687E"/>
    <w:rsid w:val="00973174"/>
    <w:rsid w:val="0098304D"/>
    <w:rsid w:val="00994120"/>
    <w:rsid w:val="009A0C8E"/>
    <w:rsid w:val="009B4167"/>
    <w:rsid w:val="009C161D"/>
    <w:rsid w:val="009E12FC"/>
    <w:rsid w:val="00A01ACF"/>
    <w:rsid w:val="00A25C34"/>
    <w:rsid w:val="00A328CD"/>
    <w:rsid w:val="00A441B7"/>
    <w:rsid w:val="00A50579"/>
    <w:rsid w:val="00A535E3"/>
    <w:rsid w:val="00A64CBA"/>
    <w:rsid w:val="00A75007"/>
    <w:rsid w:val="00A76175"/>
    <w:rsid w:val="00AB7388"/>
    <w:rsid w:val="00AC5DCD"/>
    <w:rsid w:val="00AE2A62"/>
    <w:rsid w:val="00B420C1"/>
    <w:rsid w:val="00B5707A"/>
    <w:rsid w:val="00B57834"/>
    <w:rsid w:val="00B64412"/>
    <w:rsid w:val="00B66370"/>
    <w:rsid w:val="00B7306B"/>
    <w:rsid w:val="00B943C8"/>
    <w:rsid w:val="00BA0024"/>
    <w:rsid w:val="00BC2ACC"/>
    <w:rsid w:val="00BE18E2"/>
    <w:rsid w:val="00C44004"/>
    <w:rsid w:val="00C71EBC"/>
    <w:rsid w:val="00C85CDF"/>
    <w:rsid w:val="00C86F38"/>
    <w:rsid w:val="00C87AA7"/>
    <w:rsid w:val="00C94C01"/>
    <w:rsid w:val="00C962F7"/>
    <w:rsid w:val="00CA02D9"/>
    <w:rsid w:val="00CA610D"/>
    <w:rsid w:val="00CC5354"/>
    <w:rsid w:val="00CD0F57"/>
    <w:rsid w:val="00CE164D"/>
    <w:rsid w:val="00CE6072"/>
    <w:rsid w:val="00CE6839"/>
    <w:rsid w:val="00CF5EC3"/>
    <w:rsid w:val="00D0196C"/>
    <w:rsid w:val="00D13504"/>
    <w:rsid w:val="00D2478F"/>
    <w:rsid w:val="00D44667"/>
    <w:rsid w:val="00D91B7E"/>
    <w:rsid w:val="00DB1E4C"/>
    <w:rsid w:val="00DC090E"/>
    <w:rsid w:val="00DC1144"/>
    <w:rsid w:val="00DC4ECF"/>
    <w:rsid w:val="00DD26DA"/>
    <w:rsid w:val="00DF1810"/>
    <w:rsid w:val="00E323A1"/>
    <w:rsid w:val="00E34104"/>
    <w:rsid w:val="00E42B58"/>
    <w:rsid w:val="00E576F3"/>
    <w:rsid w:val="00E615EA"/>
    <w:rsid w:val="00E928F5"/>
    <w:rsid w:val="00E97854"/>
    <w:rsid w:val="00EB0B87"/>
    <w:rsid w:val="00EC05BC"/>
    <w:rsid w:val="00EC15E0"/>
    <w:rsid w:val="00EE2367"/>
    <w:rsid w:val="00EF701E"/>
    <w:rsid w:val="00F050AE"/>
    <w:rsid w:val="00F13C03"/>
    <w:rsid w:val="00F15F65"/>
    <w:rsid w:val="00F217D2"/>
    <w:rsid w:val="00F45C19"/>
    <w:rsid w:val="00F57B54"/>
    <w:rsid w:val="00F62638"/>
    <w:rsid w:val="00F64701"/>
    <w:rsid w:val="00FB1822"/>
    <w:rsid w:val="00FC33B1"/>
    <w:rsid w:val="00FE2AED"/>
    <w:rsid w:val="00FF26B4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37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420C1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420C1"/>
    <w:pPr>
      <w:spacing w:after="200" w:line="240" w:lineRule="auto"/>
      <w:ind w:left="720"/>
      <w:contextualSpacing/>
    </w:pPr>
    <w:rPr>
      <w:rFonts w:ascii="Arial" w:eastAsia="Cambria" w:hAnsi="Arial" w:cs="Arial"/>
      <w:w w:val="90"/>
      <w:sz w:val="24"/>
      <w:szCs w:val="24"/>
      <w:lang w:val="es-ES_tradnl"/>
    </w:rPr>
  </w:style>
  <w:style w:type="paragraph" w:customStyle="1" w:styleId="Default">
    <w:name w:val="Default"/>
    <w:rsid w:val="00B420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927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g62r\Desktop\PLANTILLAS\CTCJD%20-%20CONSEJER&#205;A%20202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1c9c8636-0486-4c9b-b75c-7b805ddaaf6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bab14156-fcf3-44e2-9c4b-c33f1f92d41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CTCJD - CONSEJERÍA 2025.dotx</Template>
  <TotalTime>0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2026-03-09T18:43:00Z</dcterms:created>
  <dcterms:modified xsi:type="dcterms:W3CDTF">2026-05-14T09:01:00Z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